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89EDF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6276C824" w14:textId="7DC80F13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0C73C741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50AFAE00" w14:textId="78426059" w:rsidR="00494059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>SOCIATION OF PUBLIC AND PRIVATE EMPLOYEES (IAPPE)</w:t>
      </w:r>
    </w:p>
    <w:p w14:paraId="7E44A1AD" w14:textId="68E356B6" w:rsidR="00F228E7" w:rsidRPr="00494059" w:rsidRDefault="00920719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TUESDAY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bCs/>
          <w:sz w:val="40"/>
          <w:szCs w:val="40"/>
        </w:rPr>
        <w:t>JULY 1</w:t>
      </w:r>
      <w:r w:rsidR="00C367CC">
        <w:rPr>
          <w:rFonts w:ascii="Times New Roman" w:hAnsi="Times New Roman" w:cs="Times New Roman"/>
          <w:b/>
          <w:bCs/>
          <w:sz w:val="40"/>
          <w:szCs w:val="40"/>
        </w:rPr>
        <w:t>, 2025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AT </w:t>
      </w:r>
      <w:r>
        <w:rPr>
          <w:rFonts w:ascii="Times New Roman" w:hAnsi="Times New Roman" w:cs="Times New Roman"/>
          <w:b/>
          <w:bCs/>
          <w:sz w:val="40"/>
          <w:szCs w:val="40"/>
        </w:rPr>
        <w:t>1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>1:</w:t>
      </w:r>
      <w:r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A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>M</w:t>
      </w:r>
    </w:p>
    <w:p w14:paraId="29182CE9" w14:textId="207384A6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1F97A20" w14:textId="076EBD14" w:rsidR="006911C5" w:rsidRDefault="00494059" w:rsidP="006911C5">
      <w:pPr>
        <w:spacing w:after="0" w:line="240" w:lineRule="auto"/>
        <w:jc w:val="both"/>
        <w:rPr>
          <w:rFonts w:ascii="Arial" w:hAnsi="Arial" w:cs="Arial"/>
        </w:rPr>
      </w:pPr>
      <w:r w:rsidRPr="008A3EE2">
        <w:rPr>
          <w:rFonts w:ascii="Arial" w:hAnsi="Arial" w:cs="Arial"/>
        </w:rPr>
        <w:t xml:space="preserve">Notice is hereby given that the </w:t>
      </w:r>
      <w:r w:rsidRPr="008A3EE2">
        <w:rPr>
          <w:rFonts w:ascii="Arial" w:hAnsi="Arial" w:cs="Arial"/>
          <w:bCs/>
        </w:rPr>
        <w:t xml:space="preserve">Jacksonville Housing Authority (JHA) </w:t>
      </w:r>
      <w:r w:rsidR="00AF5175">
        <w:rPr>
          <w:rFonts w:ascii="Arial" w:hAnsi="Arial" w:cs="Arial"/>
          <w:bCs/>
        </w:rPr>
        <w:t>and</w:t>
      </w:r>
      <w:r w:rsidR="00F41E94" w:rsidRPr="008A3EE2">
        <w:rPr>
          <w:rFonts w:ascii="Arial" w:hAnsi="Arial" w:cs="Arial"/>
          <w:bCs/>
        </w:rPr>
        <w:t xml:space="preserve"> </w:t>
      </w:r>
      <w:r w:rsidR="00241775" w:rsidRPr="008A3EE2">
        <w:rPr>
          <w:rFonts w:ascii="Arial" w:hAnsi="Arial" w:cs="Arial"/>
          <w:bCs/>
        </w:rPr>
        <w:t xml:space="preserve">the </w:t>
      </w:r>
      <w:r w:rsidR="001C15C6">
        <w:rPr>
          <w:rFonts w:ascii="Arial" w:hAnsi="Arial" w:cs="Arial"/>
          <w:bCs/>
        </w:rPr>
        <w:t xml:space="preserve">Independent Association of Public and Private Employees </w:t>
      </w:r>
      <w:r w:rsidRPr="008A3EE2">
        <w:rPr>
          <w:rFonts w:ascii="Arial" w:hAnsi="Arial" w:cs="Arial"/>
        </w:rPr>
        <w:t>will me</w:t>
      </w:r>
      <w:r w:rsidR="00257024" w:rsidRPr="008A3EE2">
        <w:rPr>
          <w:rFonts w:ascii="Arial" w:hAnsi="Arial" w:cs="Arial"/>
        </w:rPr>
        <w:t>et</w:t>
      </w:r>
      <w:r w:rsidRPr="008A3EE2">
        <w:rPr>
          <w:rFonts w:ascii="Arial" w:hAnsi="Arial" w:cs="Arial"/>
        </w:rPr>
        <w:t xml:space="preserve"> </w:t>
      </w:r>
      <w:r w:rsidR="006911C5" w:rsidRPr="008A3EE2">
        <w:rPr>
          <w:rFonts w:ascii="Arial" w:hAnsi="Arial" w:cs="Arial"/>
        </w:rPr>
        <w:t>at 1300 N</w:t>
      </w:r>
      <w:r w:rsidR="00AF5175">
        <w:rPr>
          <w:rFonts w:ascii="Arial" w:hAnsi="Arial" w:cs="Arial"/>
        </w:rPr>
        <w:t>orth</w:t>
      </w:r>
      <w:r w:rsidR="006911C5" w:rsidRPr="008A3EE2">
        <w:rPr>
          <w:rFonts w:ascii="Arial" w:hAnsi="Arial" w:cs="Arial"/>
        </w:rPr>
        <w:t xml:space="preserve"> Broad Street, Jacksonville, Florida 32202 </w:t>
      </w:r>
      <w:r w:rsidRPr="008A3EE2">
        <w:rPr>
          <w:rFonts w:ascii="Arial" w:hAnsi="Arial" w:cs="Arial"/>
        </w:rPr>
        <w:t xml:space="preserve">on </w:t>
      </w:r>
      <w:r w:rsidR="00920719">
        <w:rPr>
          <w:rFonts w:ascii="Arial" w:hAnsi="Arial" w:cs="Arial"/>
          <w:b/>
          <w:bCs/>
        </w:rPr>
        <w:t>Tuesday</w:t>
      </w:r>
      <w:r w:rsidR="001C15C6">
        <w:rPr>
          <w:rFonts w:ascii="Arial" w:hAnsi="Arial" w:cs="Arial"/>
          <w:b/>
          <w:bCs/>
        </w:rPr>
        <w:t xml:space="preserve">, </w:t>
      </w:r>
      <w:r w:rsidR="00920719">
        <w:rPr>
          <w:rFonts w:ascii="Arial" w:hAnsi="Arial" w:cs="Arial"/>
          <w:b/>
          <w:bCs/>
        </w:rPr>
        <w:t>July 1</w:t>
      </w:r>
      <w:r w:rsidR="001C15C6">
        <w:rPr>
          <w:rFonts w:ascii="Arial" w:hAnsi="Arial" w:cs="Arial"/>
          <w:b/>
          <w:bCs/>
        </w:rPr>
        <w:t>, 2025,</w:t>
      </w:r>
      <w:r w:rsidR="00F228E7">
        <w:rPr>
          <w:rFonts w:ascii="Arial" w:hAnsi="Arial" w:cs="Arial"/>
          <w:b/>
          <w:bCs/>
        </w:rPr>
        <w:t xml:space="preserve"> </w:t>
      </w:r>
      <w:r w:rsidR="006A7C74" w:rsidRPr="008A3EE2">
        <w:rPr>
          <w:rFonts w:ascii="Arial" w:hAnsi="Arial" w:cs="Arial"/>
          <w:b/>
          <w:bCs/>
        </w:rPr>
        <w:t xml:space="preserve">at </w:t>
      </w:r>
      <w:r w:rsidR="00920719">
        <w:rPr>
          <w:rFonts w:ascii="Arial" w:hAnsi="Arial" w:cs="Arial"/>
          <w:b/>
          <w:bCs/>
        </w:rPr>
        <w:t>1</w:t>
      </w:r>
      <w:r w:rsidR="008B6EC3">
        <w:rPr>
          <w:rFonts w:ascii="Arial" w:hAnsi="Arial" w:cs="Arial"/>
          <w:b/>
          <w:bCs/>
        </w:rPr>
        <w:t>1</w:t>
      </w:r>
      <w:r w:rsidR="006A7C74" w:rsidRPr="008A3EE2">
        <w:rPr>
          <w:rFonts w:ascii="Arial" w:hAnsi="Arial" w:cs="Arial"/>
          <w:b/>
          <w:bCs/>
        </w:rPr>
        <w:t>:</w:t>
      </w:r>
      <w:r w:rsidR="00920719">
        <w:rPr>
          <w:rFonts w:ascii="Arial" w:hAnsi="Arial" w:cs="Arial"/>
          <w:b/>
          <w:bCs/>
        </w:rPr>
        <w:t>0</w:t>
      </w:r>
      <w:r w:rsidR="001C15C6">
        <w:rPr>
          <w:rFonts w:ascii="Arial" w:hAnsi="Arial" w:cs="Arial"/>
          <w:b/>
          <w:bCs/>
        </w:rPr>
        <w:t>0</w:t>
      </w:r>
      <w:r w:rsidR="006A7C74" w:rsidRPr="008A3EE2">
        <w:rPr>
          <w:rFonts w:ascii="Arial" w:hAnsi="Arial" w:cs="Arial"/>
          <w:b/>
          <w:bCs/>
        </w:rPr>
        <w:t xml:space="preserve"> </w:t>
      </w:r>
      <w:r w:rsidR="00920719">
        <w:rPr>
          <w:rFonts w:ascii="Arial" w:hAnsi="Arial" w:cs="Arial"/>
          <w:b/>
          <w:bCs/>
        </w:rPr>
        <w:t>a</w:t>
      </w:r>
      <w:r w:rsidR="008B6EC3" w:rsidRPr="008A3EE2">
        <w:rPr>
          <w:rFonts w:ascii="Arial" w:hAnsi="Arial" w:cs="Arial"/>
          <w:b/>
          <w:bCs/>
        </w:rPr>
        <w:t>.m.</w:t>
      </w:r>
      <w:r w:rsidR="00AF5175">
        <w:rPr>
          <w:rFonts w:ascii="Arial" w:hAnsi="Arial" w:cs="Arial"/>
          <w:b/>
          <w:bCs/>
        </w:rPr>
        <w:t xml:space="preserve"> in the Board Room</w:t>
      </w:r>
      <w:r w:rsidRPr="008A3EE2">
        <w:rPr>
          <w:rFonts w:ascii="Arial" w:hAnsi="Arial" w:cs="Arial"/>
        </w:rPr>
        <w:t xml:space="preserve"> </w:t>
      </w:r>
      <w:r w:rsidR="00920719">
        <w:rPr>
          <w:rFonts w:ascii="Arial" w:hAnsi="Arial" w:cs="Arial"/>
        </w:rPr>
        <w:t>for collective bargaining negotiations</w:t>
      </w:r>
      <w:r w:rsidR="00383214" w:rsidRPr="008A3EE2">
        <w:rPr>
          <w:rFonts w:ascii="Arial" w:hAnsi="Arial" w:cs="Arial"/>
        </w:rPr>
        <w:t>.</w:t>
      </w:r>
      <w:r w:rsidR="00562222" w:rsidRPr="008A3EE2">
        <w:rPr>
          <w:rFonts w:ascii="Arial" w:hAnsi="Arial" w:cs="Arial"/>
        </w:rPr>
        <w:t xml:space="preserve"> </w:t>
      </w:r>
      <w:r w:rsidR="009565FD">
        <w:rPr>
          <w:rFonts w:ascii="Arial" w:hAnsi="Arial" w:cs="Arial"/>
        </w:rPr>
        <w:t xml:space="preserve">Representatives from JHA and </w:t>
      </w:r>
      <w:r w:rsidR="004765A6">
        <w:rPr>
          <w:rFonts w:ascii="Arial" w:hAnsi="Arial" w:cs="Arial"/>
        </w:rPr>
        <w:t>IAPPE</w:t>
      </w:r>
      <w:r w:rsidR="009565FD">
        <w:rPr>
          <w:rFonts w:ascii="Arial" w:hAnsi="Arial" w:cs="Arial"/>
        </w:rPr>
        <w:t xml:space="preserve"> will attend in person.  </w:t>
      </w:r>
      <w:r w:rsidRPr="008A3EE2">
        <w:rPr>
          <w:rFonts w:ascii="Arial" w:hAnsi="Arial" w:cs="Arial"/>
        </w:rPr>
        <w:t>The public is invited to attend this meeting</w:t>
      </w:r>
      <w:r w:rsidR="008A3EE2" w:rsidRPr="008A3EE2">
        <w:rPr>
          <w:rFonts w:ascii="Arial" w:hAnsi="Arial" w:cs="Arial"/>
        </w:rPr>
        <w:t xml:space="preserve"> in person</w:t>
      </w:r>
      <w:r w:rsidR="00C777D9">
        <w:rPr>
          <w:rFonts w:ascii="Arial" w:hAnsi="Arial" w:cs="Arial"/>
        </w:rPr>
        <w:t>.</w:t>
      </w:r>
    </w:p>
    <w:p w14:paraId="0CCB30BA" w14:textId="77777777" w:rsidR="00587E60" w:rsidRPr="00494059" w:rsidRDefault="00587E60" w:rsidP="006911C5">
      <w:pPr>
        <w:spacing w:after="0" w:line="240" w:lineRule="auto"/>
        <w:jc w:val="both"/>
        <w:rPr>
          <w:rFonts w:ascii="Arial" w:hAnsi="Arial" w:cs="Arial"/>
        </w:rPr>
      </w:pPr>
    </w:p>
    <w:p w14:paraId="33AA582A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ED065" w14:textId="77777777" w:rsidR="00785F5C" w:rsidRDefault="00785F5C">
      <w:pPr>
        <w:spacing w:after="0" w:line="240" w:lineRule="auto"/>
      </w:pPr>
      <w:r>
        <w:separator/>
      </w:r>
    </w:p>
  </w:endnote>
  <w:endnote w:type="continuationSeparator" w:id="0">
    <w:p w14:paraId="21B38523" w14:textId="77777777" w:rsidR="00785F5C" w:rsidRDefault="00785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26EE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0FC36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C22A0" w14:textId="77777777" w:rsidR="00785F5C" w:rsidRDefault="00785F5C">
      <w:pPr>
        <w:spacing w:after="0" w:line="240" w:lineRule="auto"/>
      </w:pPr>
      <w:r>
        <w:separator/>
      </w:r>
    </w:p>
  </w:footnote>
  <w:footnote w:type="continuationSeparator" w:id="0">
    <w:p w14:paraId="23843165" w14:textId="77777777" w:rsidR="00785F5C" w:rsidRDefault="00785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A4FD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7761E2" wp14:editId="55F306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C6EC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761E2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503C6EC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059"/>
    <w:rsid w:val="00006DF9"/>
    <w:rsid w:val="00065C4A"/>
    <w:rsid w:val="00091D9D"/>
    <w:rsid w:val="000A4541"/>
    <w:rsid w:val="000C748F"/>
    <w:rsid w:val="001777DA"/>
    <w:rsid w:val="001C15C6"/>
    <w:rsid w:val="00207EA2"/>
    <w:rsid w:val="0022521B"/>
    <w:rsid w:val="00241775"/>
    <w:rsid w:val="00257024"/>
    <w:rsid w:val="0026264F"/>
    <w:rsid w:val="002C3CA4"/>
    <w:rsid w:val="002C7A6C"/>
    <w:rsid w:val="002D1F37"/>
    <w:rsid w:val="00383214"/>
    <w:rsid w:val="003B399C"/>
    <w:rsid w:val="004765A6"/>
    <w:rsid w:val="00494059"/>
    <w:rsid w:val="004B42FB"/>
    <w:rsid w:val="004D1F8F"/>
    <w:rsid w:val="004F632B"/>
    <w:rsid w:val="00562222"/>
    <w:rsid w:val="00587E60"/>
    <w:rsid w:val="006579F1"/>
    <w:rsid w:val="006911C5"/>
    <w:rsid w:val="006A7C74"/>
    <w:rsid w:val="006C1961"/>
    <w:rsid w:val="006D7DE2"/>
    <w:rsid w:val="00785F5C"/>
    <w:rsid w:val="008A3EE2"/>
    <w:rsid w:val="008B6EC3"/>
    <w:rsid w:val="008C405B"/>
    <w:rsid w:val="008D1AF2"/>
    <w:rsid w:val="008E4B50"/>
    <w:rsid w:val="00920719"/>
    <w:rsid w:val="00952141"/>
    <w:rsid w:val="009565FD"/>
    <w:rsid w:val="009D59F9"/>
    <w:rsid w:val="00AF5175"/>
    <w:rsid w:val="00B7674A"/>
    <w:rsid w:val="00B830BC"/>
    <w:rsid w:val="00C367CC"/>
    <w:rsid w:val="00C777D9"/>
    <w:rsid w:val="00D06E41"/>
    <w:rsid w:val="00D16358"/>
    <w:rsid w:val="00D26A83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D14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JHA%20Public%20Notice%20Collective%20Bargaining%20Negotiations%20-%20template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Staffopoulos, Mary</dc:creator>
  <cp:lastModifiedBy>Teodorescu, Adina</cp:lastModifiedBy>
  <cp:revision>2</cp:revision>
  <dcterms:created xsi:type="dcterms:W3CDTF">2025-06-30T13:47:00Z</dcterms:created>
  <dcterms:modified xsi:type="dcterms:W3CDTF">2025-06-30T13:47:00Z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