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5D82" w14:textId="77777777" w:rsidR="00494059" w:rsidRPr="00494059" w:rsidRDefault="00494059" w:rsidP="00494059">
      <w:pPr>
        <w:spacing w:after="0" w:line="240" w:lineRule="auto"/>
        <w:jc w:val="center"/>
        <w:rPr>
          <w:rFonts w:ascii="Times New Roman" w:hAnsi="Times New Roman" w:cs="Times New Roman"/>
          <w:b/>
          <w:color w:val="1F497D"/>
          <w:sz w:val="72"/>
          <w:szCs w:val="72"/>
        </w:rPr>
      </w:pPr>
      <w:r w:rsidRPr="00494059">
        <w:rPr>
          <w:rFonts w:ascii="Times New Roman" w:hAnsi="Times New Roman" w:cs="Times New Roman"/>
          <w:b/>
          <w:color w:val="1F497D"/>
          <w:sz w:val="72"/>
          <w:szCs w:val="72"/>
        </w:rPr>
        <w:t>PUBLIC NOTICE</w:t>
      </w:r>
    </w:p>
    <w:p w14:paraId="2BE735AB" w14:textId="77777777" w:rsidR="00241775" w:rsidRDefault="00241775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COLLECTIVE BARGAINING NEGOTIATIONS BETWEEN THE</w:t>
      </w:r>
    </w:p>
    <w:p w14:paraId="6002BB1C" w14:textId="77777777" w:rsidR="00494059" w:rsidRPr="00494059" w:rsidRDefault="00494059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94059">
        <w:rPr>
          <w:rFonts w:ascii="Times New Roman" w:hAnsi="Times New Roman" w:cs="Times New Roman"/>
          <w:b/>
          <w:sz w:val="40"/>
          <w:szCs w:val="40"/>
        </w:rPr>
        <w:t>JACKSONVILLE HOUSING AUTHORITY</w:t>
      </w:r>
    </w:p>
    <w:p w14:paraId="432A43AE" w14:textId="77777777" w:rsidR="00E72E4A" w:rsidRDefault="00241775" w:rsidP="004940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AND </w:t>
      </w:r>
      <w:r w:rsidR="00B830BC">
        <w:rPr>
          <w:rFonts w:ascii="Times New Roman" w:hAnsi="Times New Roman" w:cs="Times New Roman"/>
          <w:b/>
          <w:bCs/>
          <w:sz w:val="40"/>
          <w:szCs w:val="40"/>
        </w:rPr>
        <w:t>THE INDEPENDENT AS</w:t>
      </w:r>
      <w:r w:rsidR="000C748F">
        <w:rPr>
          <w:rFonts w:ascii="Times New Roman" w:hAnsi="Times New Roman" w:cs="Times New Roman"/>
          <w:b/>
          <w:bCs/>
          <w:sz w:val="40"/>
          <w:szCs w:val="40"/>
        </w:rPr>
        <w:t xml:space="preserve">SOCIATION OF PUBLIC AND PRIVATE EMPLOYEES </w:t>
      </w:r>
    </w:p>
    <w:p w14:paraId="6417C9CD" w14:textId="7DE13139" w:rsidR="00F228E7" w:rsidRPr="00494059" w:rsidRDefault="00444918" w:rsidP="004940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FRI</w:t>
      </w:r>
      <w:r w:rsidR="00920719">
        <w:rPr>
          <w:rFonts w:ascii="Times New Roman" w:hAnsi="Times New Roman" w:cs="Times New Roman"/>
          <w:b/>
          <w:bCs/>
          <w:sz w:val="40"/>
          <w:szCs w:val="40"/>
        </w:rPr>
        <w:t>DAY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, </w:t>
      </w:r>
      <w:r>
        <w:rPr>
          <w:rFonts w:ascii="Times New Roman" w:hAnsi="Times New Roman" w:cs="Times New Roman"/>
          <w:b/>
          <w:bCs/>
          <w:sz w:val="40"/>
          <w:szCs w:val="40"/>
        </w:rPr>
        <w:t>AUGUST 8</w:t>
      </w:r>
      <w:r w:rsidR="00C367CC">
        <w:rPr>
          <w:rFonts w:ascii="Times New Roman" w:hAnsi="Times New Roman" w:cs="Times New Roman"/>
          <w:b/>
          <w:bCs/>
          <w:sz w:val="40"/>
          <w:szCs w:val="40"/>
        </w:rPr>
        <w:t>, 2025</w:t>
      </w:r>
      <w:r w:rsidR="001C15C6">
        <w:rPr>
          <w:rFonts w:ascii="Times New Roman" w:hAnsi="Times New Roman" w:cs="Times New Roman"/>
          <w:b/>
          <w:bCs/>
          <w:sz w:val="40"/>
          <w:szCs w:val="40"/>
        </w:rPr>
        <w:t>,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 AT </w:t>
      </w:r>
      <w:r w:rsidR="00920719">
        <w:rPr>
          <w:rFonts w:ascii="Times New Roman" w:hAnsi="Times New Roman" w:cs="Times New Roman"/>
          <w:b/>
          <w:bCs/>
          <w:sz w:val="40"/>
          <w:szCs w:val="40"/>
        </w:rPr>
        <w:t>1</w:t>
      </w:r>
      <w:r>
        <w:rPr>
          <w:rFonts w:ascii="Times New Roman" w:hAnsi="Times New Roman" w:cs="Times New Roman"/>
          <w:b/>
          <w:bCs/>
          <w:sz w:val="40"/>
          <w:szCs w:val="40"/>
        </w:rPr>
        <w:t>0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>:</w:t>
      </w:r>
      <w:r w:rsidR="00920719">
        <w:rPr>
          <w:rFonts w:ascii="Times New Roman" w:hAnsi="Times New Roman" w:cs="Times New Roman"/>
          <w:b/>
          <w:bCs/>
          <w:sz w:val="40"/>
          <w:szCs w:val="40"/>
        </w:rPr>
        <w:t>0</w:t>
      </w:r>
      <w:r w:rsidR="001C15C6">
        <w:rPr>
          <w:rFonts w:ascii="Times New Roman" w:hAnsi="Times New Roman" w:cs="Times New Roman"/>
          <w:b/>
          <w:bCs/>
          <w:sz w:val="40"/>
          <w:szCs w:val="40"/>
        </w:rPr>
        <w:t>0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r w:rsidR="00920719">
        <w:rPr>
          <w:rFonts w:ascii="Times New Roman" w:hAnsi="Times New Roman" w:cs="Times New Roman"/>
          <w:b/>
          <w:bCs/>
          <w:sz w:val="40"/>
          <w:szCs w:val="40"/>
        </w:rPr>
        <w:t>A</w:t>
      </w:r>
      <w:r w:rsidR="00F228E7">
        <w:rPr>
          <w:rFonts w:ascii="Times New Roman" w:hAnsi="Times New Roman" w:cs="Times New Roman"/>
          <w:b/>
          <w:bCs/>
          <w:sz w:val="40"/>
          <w:szCs w:val="40"/>
        </w:rPr>
        <w:t>M</w:t>
      </w:r>
    </w:p>
    <w:p w14:paraId="7FA5B2CF" w14:textId="77777777" w:rsidR="00494059" w:rsidRPr="008A3EE2" w:rsidRDefault="008A3EE2" w:rsidP="004940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059" w:rsidDel="008A3EE2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12C99A46" w14:textId="54401C87" w:rsidR="00587E60" w:rsidRPr="00494059" w:rsidRDefault="00494059" w:rsidP="006911C5">
      <w:pPr>
        <w:spacing w:after="0" w:line="240" w:lineRule="auto"/>
        <w:jc w:val="both"/>
        <w:rPr>
          <w:rFonts w:ascii="Arial" w:hAnsi="Arial" w:cs="Arial"/>
        </w:rPr>
      </w:pPr>
      <w:r w:rsidRPr="008A3EE2">
        <w:rPr>
          <w:rFonts w:ascii="Arial" w:hAnsi="Arial" w:cs="Arial"/>
        </w:rPr>
        <w:t xml:space="preserve">Notice is hereby given that the </w:t>
      </w:r>
      <w:r w:rsidRPr="008A3EE2">
        <w:rPr>
          <w:rFonts w:ascii="Arial" w:hAnsi="Arial" w:cs="Arial"/>
          <w:bCs/>
        </w:rPr>
        <w:t>Jacksonville Housing Authority</w:t>
      </w:r>
      <w:r w:rsidR="00D4341A">
        <w:rPr>
          <w:rFonts w:ascii="Arial" w:hAnsi="Arial" w:cs="Arial"/>
          <w:bCs/>
        </w:rPr>
        <w:t xml:space="preserve"> (JHA)</w:t>
      </w:r>
      <w:r w:rsidRPr="008A3EE2">
        <w:rPr>
          <w:rFonts w:ascii="Arial" w:hAnsi="Arial" w:cs="Arial"/>
          <w:bCs/>
        </w:rPr>
        <w:t xml:space="preserve"> </w:t>
      </w:r>
      <w:r w:rsidR="00AF5175">
        <w:rPr>
          <w:rFonts w:ascii="Arial" w:hAnsi="Arial" w:cs="Arial"/>
          <w:bCs/>
        </w:rPr>
        <w:t>and</w:t>
      </w:r>
      <w:r w:rsidR="00F41E94" w:rsidRPr="008A3EE2">
        <w:rPr>
          <w:rFonts w:ascii="Arial" w:hAnsi="Arial" w:cs="Arial"/>
          <w:bCs/>
        </w:rPr>
        <w:t xml:space="preserve"> </w:t>
      </w:r>
      <w:r w:rsidR="00241775" w:rsidRPr="008A3EE2">
        <w:rPr>
          <w:rFonts w:ascii="Arial" w:hAnsi="Arial" w:cs="Arial"/>
          <w:bCs/>
        </w:rPr>
        <w:t xml:space="preserve">the </w:t>
      </w:r>
      <w:r w:rsidR="001C15C6">
        <w:rPr>
          <w:rFonts w:ascii="Arial" w:hAnsi="Arial" w:cs="Arial"/>
          <w:bCs/>
        </w:rPr>
        <w:t>Independent Association of Public and Private Employees</w:t>
      </w:r>
      <w:r w:rsidR="00D4341A">
        <w:rPr>
          <w:rFonts w:ascii="Arial" w:hAnsi="Arial" w:cs="Arial"/>
          <w:bCs/>
        </w:rPr>
        <w:t xml:space="preserve"> (IAPPE)</w:t>
      </w:r>
      <w:r w:rsidR="001C15C6">
        <w:rPr>
          <w:rFonts w:ascii="Arial" w:hAnsi="Arial" w:cs="Arial"/>
          <w:bCs/>
        </w:rPr>
        <w:t xml:space="preserve"> </w:t>
      </w:r>
      <w:r w:rsidRPr="008A3EE2">
        <w:rPr>
          <w:rFonts w:ascii="Arial" w:hAnsi="Arial" w:cs="Arial"/>
        </w:rPr>
        <w:t>will me</w:t>
      </w:r>
      <w:r w:rsidR="00257024" w:rsidRPr="008A3EE2">
        <w:rPr>
          <w:rFonts w:ascii="Arial" w:hAnsi="Arial" w:cs="Arial"/>
        </w:rPr>
        <w:t>et</w:t>
      </w:r>
      <w:r w:rsidRPr="008A3EE2">
        <w:rPr>
          <w:rFonts w:ascii="Arial" w:hAnsi="Arial" w:cs="Arial"/>
        </w:rPr>
        <w:t xml:space="preserve"> </w:t>
      </w:r>
      <w:r w:rsidR="006911C5" w:rsidRPr="008A3EE2">
        <w:rPr>
          <w:rFonts w:ascii="Arial" w:hAnsi="Arial" w:cs="Arial"/>
        </w:rPr>
        <w:t xml:space="preserve">at </w:t>
      </w:r>
      <w:r w:rsidR="00444918" w:rsidRPr="00444918">
        <w:rPr>
          <w:rFonts w:ascii="Arial" w:hAnsi="Arial" w:cs="Arial"/>
        </w:rPr>
        <w:t>The Waves at Jax Beach</w:t>
      </w:r>
      <w:r w:rsidR="00444918">
        <w:rPr>
          <w:rFonts w:ascii="Arial" w:hAnsi="Arial" w:cs="Arial"/>
        </w:rPr>
        <w:t>,</w:t>
      </w:r>
      <w:r w:rsidR="00444918" w:rsidRPr="00444918">
        <w:rPr>
          <w:rFonts w:ascii="Arial" w:hAnsi="Arial" w:cs="Arial"/>
        </w:rPr>
        <w:t xml:space="preserve"> 123 S 8th Street</w:t>
      </w:r>
      <w:r w:rsidR="00ED1921">
        <w:rPr>
          <w:rFonts w:ascii="Arial" w:hAnsi="Arial" w:cs="Arial"/>
        </w:rPr>
        <w:t>,</w:t>
      </w:r>
      <w:r w:rsidR="00444918" w:rsidRPr="00444918">
        <w:rPr>
          <w:rFonts w:ascii="Arial" w:hAnsi="Arial" w:cs="Arial"/>
        </w:rPr>
        <w:t xml:space="preserve"> Jacksonville Beach, FL 32250</w:t>
      </w:r>
      <w:r w:rsidR="00444918">
        <w:rPr>
          <w:rFonts w:ascii="Arial" w:hAnsi="Arial" w:cs="Arial"/>
        </w:rPr>
        <w:t xml:space="preserve">, </w:t>
      </w:r>
      <w:r w:rsidRPr="008A3EE2">
        <w:rPr>
          <w:rFonts w:ascii="Arial" w:hAnsi="Arial" w:cs="Arial"/>
        </w:rPr>
        <w:t xml:space="preserve">on </w:t>
      </w:r>
      <w:r w:rsidR="00444918">
        <w:rPr>
          <w:rFonts w:ascii="Arial" w:hAnsi="Arial" w:cs="Arial"/>
          <w:b/>
          <w:bCs/>
        </w:rPr>
        <w:t>Fri</w:t>
      </w:r>
      <w:r w:rsidR="00920719">
        <w:rPr>
          <w:rFonts w:ascii="Arial" w:hAnsi="Arial" w:cs="Arial"/>
          <w:b/>
          <w:bCs/>
        </w:rPr>
        <w:t>day</w:t>
      </w:r>
      <w:r w:rsidR="001C15C6">
        <w:rPr>
          <w:rFonts w:ascii="Arial" w:hAnsi="Arial" w:cs="Arial"/>
          <w:b/>
          <w:bCs/>
        </w:rPr>
        <w:t xml:space="preserve">, </w:t>
      </w:r>
      <w:r w:rsidR="00444918">
        <w:rPr>
          <w:rFonts w:ascii="Arial" w:hAnsi="Arial" w:cs="Arial"/>
          <w:b/>
          <w:bCs/>
        </w:rPr>
        <w:t>August 8</w:t>
      </w:r>
      <w:r w:rsidR="001C15C6">
        <w:rPr>
          <w:rFonts w:ascii="Arial" w:hAnsi="Arial" w:cs="Arial"/>
          <w:b/>
          <w:bCs/>
        </w:rPr>
        <w:t>, 2025,</w:t>
      </w:r>
      <w:r w:rsidR="00F228E7">
        <w:rPr>
          <w:rFonts w:ascii="Arial" w:hAnsi="Arial" w:cs="Arial"/>
          <w:b/>
          <w:bCs/>
        </w:rPr>
        <w:t xml:space="preserve"> </w:t>
      </w:r>
      <w:r w:rsidR="006A7C74" w:rsidRPr="008A3EE2">
        <w:rPr>
          <w:rFonts w:ascii="Arial" w:hAnsi="Arial" w:cs="Arial"/>
          <w:b/>
          <w:bCs/>
        </w:rPr>
        <w:t xml:space="preserve">at </w:t>
      </w:r>
      <w:r w:rsidR="00920719">
        <w:rPr>
          <w:rFonts w:ascii="Arial" w:hAnsi="Arial" w:cs="Arial"/>
          <w:b/>
          <w:bCs/>
        </w:rPr>
        <w:t>1</w:t>
      </w:r>
      <w:r w:rsidR="00444918">
        <w:rPr>
          <w:rFonts w:ascii="Arial" w:hAnsi="Arial" w:cs="Arial"/>
          <w:b/>
          <w:bCs/>
        </w:rPr>
        <w:t>0</w:t>
      </w:r>
      <w:r w:rsidR="006A7C74" w:rsidRPr="008A3EE2">
        <w:rPr>
          <w:rFonts w:ascii="Arial" w:hAnsi="Arial" w:cs="Arial"/>
          <w:b/>
          <w:bCs/>
        </w:rPr>
        <w:t>:</w:t>
      </w:r>
      <w:r w:rsidR="00920719">
        <w:rPr>
          <w:rFonts w:ascii="Arial" w:hAnsi="Arial" w:cs="Arial"/>
          <w:b/>
          <w:bCs/>
        </w:rPr>
        <w:t>0</w:t>
      </w:r>
      <w:r w:rsidR="001C15C6">
        <w:rPr>
          <w:rFonts w:ascii="Arial" w:hAnsi="Arial" w:cs="Arial"/>
          <w:b/>
          <w:bCs/>
        </w:rPr>
        <w:t>0</w:t>
      </w:r>
      <w:r w:rsidR="006A7C74" w:rsidRPr="008A3EE2">
        <w:rPr>
          <w:rFonts w:ascii="Arial" w:hAnsi="Arial" w:cs="Arial"/>
          <w:b/>
          <w:bCs/>
        </w:rPr>
        <w:t xml:space="preserve"> </w:t>
      </w:r>
      <w:r w:rsidR="00920719">
        <w:rPr>
          <w:rFonts w:ascii="Arial" w:hAnsi="Arial" w:cs="Arial"/>
          <w:b/>
          <w:bCs/>
        </w:rPr>
        <w:t>a</w:t>
      </w:r>
      <w:r w:rsidR="008B6EC3" w:rsidRPr="008A3EE2">
        <w:rPr>
          <w:rFonts w:ascii="Arial" w:hAnsi="Arial" w:cs="Arial"/>
          <w:b/>
          <w:bCs/>
        </w:rPr>
        <w:t>.m.</w:t>
      </w:r>
      <w:r w:rsidR="00D4341A" w:rsidRPr="00D4341A">
        <w:rPr>
          <w:rFonts w:ascii="Arial" w:hAnsi="Arial" w:cs="Arial"/>
        </w:rPr>
        <w:t>,</w:t>
      </w:r>
      <w:r w:rsidR="00AF5175">
        <w:rPr>
          <w:rFonts w:ascii="Arial" w:hAnsi="Arial" w:cs="Arial"/>
          <w:b/>
          <w:bCs/>
        </w:rPr>
        <w:t xml:space="preserve"> </w:t>
      </w:r>
      <w:r w:rsidR="00920719">
        <w:rPr>
          <w:rFonts w:ascii="Arial" w:hAnsi="Arial" w:cs="Arial"/>
        </w:rPr>
        <w:t>for collective bargaining negotiations</w:t>
      </w:r>
      <w:r w:rsidR="00383214" w:rsidRPr="008A3EE2">
        <w:rPr>
          <w:rFonts w:ascii="Arial" w:hAnsi="Arial" w:cs="Arial"/>
        </w:rPr>
        <w:t>.</w:t>
      </w:r>
      <w:r w:rsidR="00562222" w:rsidRPr="008A3EE2">
        <w:rPr>
          <w:rFonts w:ascii="Arial" w:hAnsi="Arial" w:cs="Arial"/>
        </w:rPr>
        <w:t xml:space="preserve"> </w:t>
      </w:r>
      <w:r w:rsidR="009565FD">
        <w:rPr>
          <w:rFonts w:ascii="Arial" w:hAnsi="Arial" w:cs="Arial"/>
        </w:rPr>
        <w:t xml:space="preserve">Representatives from JHA and </w:t>
      </w:r>
      <w:r w:rsidR="004765A6">
        <w:rPr>
          <w:rFonts w:ascii="Arial" w:hAnsi="Arial" w:cs="Arial"/>
        </w:rPr>
        <w:t>IAPPE</w:t>
      </w:r>
      <w:r w:rsidR="009565FD">
        <w:rPr>
          <w:rFonts w:ascii="Arial" w:hAnsi="Arial" w:cs="Arial"/>
        </w:rPr>
        <w:t xml:space="preserve"> will attend in person. </w:t>
      </w:r>
    </w:p>
    <w:p w14:paraId="5B3038A2" w14:textId="77777777" w:rsidR="00D06E41" w:rsidRPr="00494059" w:rsidRDefault="00D06E41" w:rsidP="006911C5">
      <w:pPr>
        <w:spacing w:after="0" w:line="240" w:lineRule="auto"/>
        <w:rPr>
          <w:rFonts w:ascii="Arial" w:hAnsi="Arial" w:cs="Arial"/>
        </w:rPr>
      </w:pPr>
    </w:p>
    <w:sectPr w:rsidR="00D06E41" w:rsidRPr="00494059" w:rsidSect="001C5BFB">
      <w:headerReference w:type="even" r:id="rId9"/>
      <w:footerReference w:type="default" r:id="rId10"/>
      <w:footerReference w:type="first" r:id="rId11"/>
      <w:pgSz w:w="12240" w:h="15840"/>
      <w:pgMar w:top="1440" w:right="1080" w:bottom="1440" w:left="108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6C155" w14:textId="77777777" w:rsidR="009645EE" w:rsidRDefault="009645EE">
      <w:pPr>
        <w:spacing w:after="0" w:line="240" w:lineRule="auto"/>
      </w:pPr>
      <w:r>
        <w:separator/>
      </w:r>
    </w:p>
  </w:endnote>
  <w:endnote w:type="continuationSeparator" w:id="0">
    <w:p w14:paraId="644D2E4D" w14:textId="77777777" w:rsidR="009645EE" w:rsidRDefault="00964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EABB8" w14:textId="77777777" w:rsidR="00F228E7" w:rsidRDefault="00F228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604C4" w14:textId="77777777" w:rsidR="00F228E7" w:rsidRDefault="00F228E7" w:rsidP="008245E7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EB6C0" w14:textId="77777777" w:rsidR="009645EE" w:rsidRDefault="009645EE">
      <w:pPr>
        <w:spacing w:after="0" w:line="240" w:lineRule="auto"/>
      </w:pPr>
      <w:r>
        <w:separator/>
      </w:r>
    </w:p>
  </w:footnote>
  <w:footnote w:type="continuationSeparator" w:id="0">
    <w:p w14:paraId="6273A8A5" w14:textId="77777777" w:rsidR="009645EE" w:rsidRDefault="009645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82815" w14:textId="77777777" w:rsidR="00F228E7" w:rsidRDefault="0026264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75DB9C3D" wp14:editId="0505D6BC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640705" cy="106045"/>
              <wp:effectExtent l="0" t="1238250" r="0" b="702310"/>
              <wp:wrapNone/>
              <wp:docPr id="2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40705" cy="10604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0BA677" w14:textId="77777777" w:rsidR="00F228E7" w:rsidRDefault="0026264F" w:rsidP="00096226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DB9C3D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0;margin-top:0;width:444.15pt;height:8.35pt;rotation:-45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" o:allowincell="f" filled="f" stroked="f">
              <v:stroke joinstyle="round"/>
              <o:lock v:ext="edit" shapetype="t"/>
              <v:textbox style="mso-fit-shape-to-text:t">
                <w:txbxContent>
                  <w:p w14:paraId="4C0BA677" w14:textId="77777777" w:rsidR="00F228E7" w:rsidRDefault="0026264F" w:rsidP="00096226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918"/>
    <w:rsid w:val="00006DF9"/>
    <w:rsid w:val="00065C4A"/>
    <w:rsid w:val="00091D9D"/>
    <w:rsid w:val="000A4541"/>
    <w:rsid w:val="000C748F"/>
    <w:rsid w:val="001777DA"/>
    <w:rsid w:val="001C15C6"/>
    <w:rsid w:val="00207EA2"/>
    <w:rsid w:val="0022521B"/>
    <w:rsid w:val="00241775"/>
    <w:rsid w:val="00257024"/>
    <w:rsid w:val="0026264F"/>
    <w:rsid w:val="002C3CA4"/>
    <w:rsid w:val="002C7A6C"/>
    <w:rsid w:val="002D1F37"/>
    <w:rsid w:val="00383214"/>
    <w:rsid w:val="003B399C"/>
    <w:rsid w:val="00444918"/>
    <w:rsid w:val="004765A6"/>
    <w:rsid w:val="00494059"/>
    <w:rsid w:val="004B42FB"/>
    <w:rsid w:val="004D1F8F"/>
    <w:rsid w:val="004F632B"/>
    <w:rsid w:val="00562222"/>
    <w:rsid w:val="00587E60"/>
    <w:rsid w:val="006579F1"/>
    <w:rsid w:val="006911C5"/>
    <w:rsid w:val="006A7C74"/>
    <w:rsid w:val="006C1961"/>
    <w:rsid w:val="006D7DE2"/>
    <w:rsid w:val="00785F5C"/>
    <w:rsid w:val="007E25F6"/>
    <w:rsid w:val="00882D89"/>
    <w:rsid w:val="008A3EE2"/>
    <w:rsid w:val="008B6EC3"/>
    <w:rsid w:val="008C405B"/>
    <w:rsid w:val="008D1AF2"/>
    <w:rsid w:val="008E4B50"/>
    <w:rsid w:val="00920719"/>
    <w:rsid w:val="00952141"/>
    <w:rsid w:val="009565FD"/>
    <w:rsid w:val="009645EE"/>
    <w:rsid w:val="009D59F9"/>
    <w:rsid w:val="00AF5175"/>
    <w:rsid w:val="00B7674A"/>
    <w:rsid w:val="00B830BC"/>
    <w:rsid w:val="00C367CC"/>
    <w:rsid w:val="00C777D9"/>
    <w:rsid w:val="00D06E41"/>
    <w:rsid w:val="00D16358"/>
    <w:rsid w:val="00D26A83"/>
    <w:rsid w:val="00D4341A"/>
    <w:rsid w:val="00E72E4A"/>
    <w:rsid w:val="00ED1921"/>
    <w:rsid w:val="00F228E7"/>
    <w:rsid w:val="00F41E94"/>
    <w:rsid w:val="00F4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F3E06"/>
  <w15:docId w15:val="{DC5A4328-31B4-488C-A4B7-858B77589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059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94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94059"/>
    <w:rPr>
      <w:rFonts w:eastAsiaTheme="minorEastAsia"/>
    </w:rPr>
  </w:style>
  <w:style w:type="paragraph" w:styleId="Footer">
    <w:name w:val="footer"/>
    <w:basedOn w:val="Normal"/>
    <w:link w:val="FooterChar"/>
    <w:unhideWhenUsed/>
    <w:rsid w:val="004940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494059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49405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94059"/>
    <w:rPr>
      <w:rFonts w:cs="Times New Roman"/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2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222"/>
    <w:rPr>
      <w:rFonts w:ascii="Segoe UI" w:eastAsiaTheme="minorEastAsia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7EA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417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17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1775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17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1775"/>
    <w:rPr>
      <w:rFonts w:eastAsiaTheme="minorEastAsia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F51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odorescu\OneDrive%20-%20Jacksonville%20Housing%20Authority\Collective%20Bargaining%20-%20notices\JHA%20Public%20Notice%20Collective%20Bargaining%20Negotiations%20-%20July%201,%20202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EE8D77E8B083448538A670A9C8803A" ma:contentTypeVersion="10" ma:contentTypeDescription="Create a new document." ma:contentTypeScope="" ma:versionID="44db077300263b10ada6bac3437e69e2">
  <xsd:schema xmlns:xsd="http://www.w3.org/2001/XMLSchema" xmlns:xs="http://www.w3.org/2001/XMLSchema" xmlns:p="http://schemas.microsoft.com/office/2006/metadata/properties" xmlns:ns2="208f8910-f437-4218-9e7a-62ad58f421e4" xmlns:ns3="0beab443-7125-4fcc-81c6-1bde3cce2b28" targetNamespace="http://schemas.microsoft.com/office/2006/metadata/properties" ma:root="true" ma:fieldsID="f1523f163689b4a4ef98f28363fad88d" ns2:_="" ns3:_="">
    <xsd:import namespace="208f8910-f437-4218-9e7a-62ad58f421e4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f8910-f437-4218-9e7a-62ad58f421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652D00-6D11-4BCB-9B85-7BE8B00941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20D728-040A-401B-9087-B811C9CF13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8f8910-f437-4218-9e7a-62ad58f421e4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C02C9D-1E9B-4775-9C40-60A93E727E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JHA Public Notice Collective Bargaining Negotiations - July 1, 2025</Template>
  <TotalTime>7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Teodorescu, Adina</dc:creator>
  <cp:lastModifiedBy>Teodorescu, Adina</cp:lastModifiedBy>
  <cp:revision>4</cp:revision>
  <dcterms:created xsi:type="dcterms:W3CDTF">2025-08-06T01:10:00Z</dcterms:created>
  <dcterms:modified xsi:type="dcterms:W3CDTF">2025-08-06T01:17:00Z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0x0101000DEE8D77E8B083448538A670A9C8803A</vt:lpwstr>
  </property>
</Properties>
</file>